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8EF7" w14:textId="1469E8A2" w:rsidR="003B7601" w:rsidRDefault="0067703E" w:rsidP="0067703E">
      <w:pPr>
        <w:pStyle w:val="berschrift2"/>
      </w:pPr>
      <w:r>
        <w:t>Erinnerungen an Margit Hager</w:t>
      </w:r>
    </w:p>
    <w:p w14:paraId="038F678C" w14:textId="77777777" w:rsidR="0067703E" w:rsidRDefault="0067703E" w:rsidP="0067703E"/>
    <w:p w14:paraId="798B647D" w14:textId="77777777" w:rsidR="00DA6520" w:rsidRDefault="00D375A1" w:rsidP="0067703E">
      <w:r>
        <w:t xml:space="preserve">Kinderkirchhelfer – ein </w:t>
      </w:r>
      <w:r w:rsidR="00612D27">
        <w:t>aus</w:t>
      </w:r>
      <w:r w:rsidR="008354D6">
        <w:t xml:space="preserve">rangiertes </w:t>
      </w:r>
      <w:r>
        <w:t>Wort. Als ich Margit Hager kennenlernte, war dieses Wort noch in aller Munde. Der Vorbereitungskreis der Kinderkirche hieß Helferkreis</w:t>
      </w:r>
      <w:r w:rsidR="00F83CD5">
        <w:t>.</w:t>
      </w:r>
      <w:r>
        <w:t xml:space="preserve"> </w:t>
      </w:r>
      <w:r w:rsidR="00F83CD5">
        <w:t>D</w:t>
      </w:r>
      <w:r>
        <w:t xml:space="preserve">ie Mitarbeiterinnen und Mitarbeiter nannten </w:t>
      </w:r>
      <w:r w:rsidR="00F83CD5">
        <w:t xml:space="preserve">ihre Zeitschrift, die </w:t>
      </w:r>
      <w:r>
        <w:t>Evangelische Kinderkirche</w:t>
      </w:r>
      <w:r w:rsidR="00F83CD5">
        <w:t>,</w:t>
      </w:r>
      <w:r>
        <w:t xml:space="preserve"> das Helferheft. Das war Anfang der 1980ger Jahre</w:t>
      </w:r>
      <w:r w:rsidR="00F83CD5">
        <w:t>.</w:t>
      </w:r>
      <w:r>
        <w:t xml:space="preserve"> Ich war damals junger Pfarrer auf der ersten Pfarrstelle. Aber manche nahmen Anstoß an dem Begriff: Helfer. „Wir wollen nicht </w:t>
      </w:r>
      <w:r w:rsidR="00780CD7">
        <w:t xml:space="preserve">die </w:t>
      </w:r>
      <w:r>
        <w:t xml:space="preserve">Helfer </w:t>
      </w:r>
      <w:r w:rsidR="00780CD7">
        <w:t xml:space="preserve">vom Pfarrer </w:t>
      </w:r>
      <w:r>
        <w:t xml:space="preserve">sein!“ </w:t>
      </w:r>
    </w:p>
    <w:p w14:paraId="587FDF29" w14:textId="43BB0A6A" w:rsidR="00D375A1" w:rsidRDefault="00D375A1" w:rsidP="0067703E">
      <w:r>
        <w:t xml:space="preserve">Margit Hager meinte: „Ich will schon Helferin sein, aber nicht </w:t>
      </w:r>
      <w:r w:rsidR="008850EE">
        <w:t>vom</w:t>
      </w:r>
      <w:r>
        <w:t xml:space="preserve"> Pfarrer, sondern </w:t>
      </w:r>
      <w:r w:rsidR="008850EE">
        <w:t xml:space="preserve">Helferin </w:t>
      </w:r>
      <w:r>
        <w:t>der Kinder!“</w:t>
      </w:r>
    </w:p>
    <w:p w14:paraId="0AD5CB6A" w14:textId="714D4BAE" w:rsidR="00D375A1" w:rsidRDefault="00D375A1" w:rsidP="0067703E">
      <w:r>
        <w:t xml:space="preserve">Wer erlebt hat, wie </w:t>
      </w:r>
      <w:r w:rsidR="00361FE5">
        <w:t xml:space="preserve">Margit Hager </w:t>
      </w:r>
      <w:r>
        <w:t xml:space="preserve">mit Kindern umging, </w:t>
      </w:r>
      <w:r w:rsidR="007A4901">
        <w:t xml:space="preserve">erlebte die Kinderhelferin. </w:t>
      </w:r>
      <w:r w:rsidR="00871BF3">
        <w:t xml:space="preserve">Sie tat Kindern gut bis in die Seele hinein, </w:t>
      </w:r>
      <w:r w:rsidR="00D52433">
        <w:t>und Kinder taten ihr gut. Sie machte Kinder fröhlich und w</w:t>
      </w:r>
      <w:r w:rsidR="002D625F">
        <w:t xml:space="preserve">ar fröhlich mit ihnen. </w:t>
      </w:r>
    </w:p>
    <w:p w14:paraId="782265AD" w14:textId="77777777" w:rsidR="00982BB2" w:rsidRDefault="00982BB2" w:rsidP="001472FE"/>
    <w:p w14:paraId="362D07DF" w14:textId="77777777" w:rsidR="009A2837" w:rsidRDefault="001472FE" w:rsidP="001472FE">
      <w:r>
        <w:t>Meine erste Begegnung mit Margit Hager war bei einem Fachkurs im Haus der Kinderkirche in Beilstein</w:t>
      </w:r>
      <w:r w:rsidR="00064B73">
        <w:t xml:space="preserve">. </w:t>
      </w:r>
      <w:r w:rsidR="000C689F">
        <w:t xml:space="preserve">Sie </w:t>
      </w:r>
      <w:r>
        <w:t xml:space="preserve">war bei </w:t>
      </w:r>
      <w:r w:rsidR="001C3C22">
        <w:t xml:space="preserve">fast allen </w:t>
      </w:r>
      <w:r>
        <w:t>Kursen dabei</w:t>
      </w:r>
      <w:r w:rsidR="001C3C22">
        <w:t xml:space="preserve">, die der damalige Kinderkirchpfarrer Eberhard Dieterich hielt. </w:t>
      </w:r>
      <w:r w:rsidR="00F029B2">
        <w:t>Dabei sein hieß</w:t>
      </w:r>
      <w:r w:rsidR="00E84D27">
        <w:t>, sie war für alles mit</w:t>
      </w:r>
      <w:r w:rsidR="00890CF2">
        <w:t xml:space="preserve"> zuständig: </w:t>
      </w:r>
      <w:r w:rsidR="0014331F">
        <w:t>f</w:t>
      </w:r>
      <w:r w:rsidR="00890CF2">
        <w:t xml:space="preserve">ür die ganze </w:t>
      </w:r>
      <w:r w:rsidR="00D8208E">
        <w:t>Organisation, für</w:t>
      </w:r>
      <w:r w:rsidR="00EC552A">
        <w:t xml:space="preserve"> Fragen, Probleme, Konflikte </w:t>
      </w:r>
      <w:r w:rsidR="00D8208E">
        <w:t>der Teilnehmerinnen und Teilnehmer</w:t>
      </w:r>
      <w:r w:rsidR="00591C17">
        <w:t>,</w:t>
      </w:r>
      <w:r w:rsidR="00715C7D">
        <w:t xml:space="preserve"> für strenge Worte und für einen guten Schuss </w:t>
      </w:r>
      <w:r w:rsidR="00B47604">
        <w:t>Humor</w:t>
      </w:r>
      <w:r w:rsidR="00715C7D">
        <w:t>.</w:t>
      </w:r>
      <w:r w:rsidR="00591C17">
        <w:t xml:space="preserve"> </w:t>
      </w:r>
      <w:r>
        <w:t xml:space="preserve">Sie war auch </w:t>
      </w:r>
      <w:r w:rsidR="0082560E">
        <w:t>bei jedem Vortrag</w:t>
      </w:r>
      <w:r w:rsidR="00814706">
        <w:t xml:space="preserve"> mit dabei.</w:t>
      </w:r>
      <w:r w:rsidR="0082560E">
        <w:t xml:space="preserve"> </w:t>
      </w:r>
      <w:r w:rsidR="00814706">
        <w:t>B</w:t>
      </w:r>
      <w:r w:rsidR="0082560E">
        <w:t xml:space="preserve">ei </w:t>
      </w:r>
      <w:r w:rsidR="00EF74DA">
        <w:t xml:space="preserve">den </w:t>
      </w:r>
      <w:r w:rsidR="001A4ED0">
        <w:t xml:space="preserve">Arbeitsgruppen </w:t>
      </w:r>
      <w:r w:rsidR="00814706">
        <w:t xml:space="preserve">war sie </w:t>
      </w:r>
      <w:r w:rsidR="0082560E">
        <w:t>fachkundig</w:t>
      </w:r>
      <w:r w:rsidR="00814706">
        <w:t xml:space="preserve">e </w:t>
      </w:r>
      <w:r w:rsidR="00C779C0">
        <w:t>Anleiterin</w:t>
      </w:r>
      <w:r w:rsidR="0082560E">
        <w:t>.</w:t>
      </w:r>
    </w:p>
    <w:p w14:paraId="2D4A5832" w14:textId="01862F9E" w:rsidR="001472FE" w:rsidRDefault="004D723C" w:rsidP="001472FE">
      <w:r>
        <w:t xml:space="preserve">Man kannte sie auch als Autorin in der Evangelischen Kinderkirche. </w:t>
      </w:r>
      <w:r w:rsidR="0082560E">
        <w:t>Sie brachte ihre, seit ihrer Jugendzeit gesammelte Kinderki</w:t>
      </w:r>
      <w:r w:rsidR="001A4ED0">
        <w:t>r</w:t>
      </w:r>
      <w:r w:rsidR="0082560E">
        <w:t xml:space="preserve">cherfahrung und ihre </w:t>
      </w:r>
      <w:r w:rsidR="004E32E5">
        <w:t xml:space="preserve">pädagogischen </w:t>
      </w:r>
      <w:r w:rsidR="0082560E">
        <w:t xml:space="preserve">Kenntnisse ein. </w:t>
      </w:r>
      <w:r w:rsidR="004E32E5">
        <w:t xml:space="preserve">Sie ließ sich </w:t>
      </w:r>
      <w:r w:rsidR="0082560E">
        <w:t xml:space="preserve">immer wieder </w:t>
      </w:r>
      <w:r w:rsidR="004E32E5">
        <w:t xml:space="preserve">von </w:t>
      </w:r>
      <w:r w:rsidR="0082560E">
        <w:t>neue</w:t>
      </w:r>
      <w:r w:rsidR="004E32E5">
        <w:t>m</w:t>
      </w:r>
      <w:r w:rsidR="0082560E">
        <w:t xml:space="preserve"> begeistern und konnte mit ihren kreativen Ideen begeistern. </w:t>
      </w:r>
      <w:r w:rsidR="00CC526F">
        <w:t>Sie war nicht im Hintergrund</w:t>
      </w:r>
      <w:r w:rsidR="004C3F50">
        <w:t xml:space="preserve">. Ihr Platz war in der ersten Reihe. Entsprechend wurde sie von den Mitarbeiterinnen und Mitarbeiterinnen </w:t>
      </w:r>
      <w:r w:rsidR="00B6234A">
        <w:t xml:space="preserve">geachtet und geschätzt. </w:t>
      </w:r>
    </w:p>
    <w:p w14:paraId="22E42DF1" w14:textId="77777777" w:rsidR="00A66518" w:rsidRDefault="00A66518" w:rsidP="001472FE"/>
    <w:p w14:paraId="1F8DD306" w14:textId="726A4056" w:rsidR="00BF4B66" w:rsidRDefault="0082560E" w:rsidP="001472FE">
      <w:r>
        <w:t xml:space="preserve">Als ich </w:t>
      </w:r>
      <w:r w:rsidR="00CA3C5E">
        <w:t>wenig</w:t>
      </w:r>
      <w:r w:rsidR="00B6234A">
        <w:t xml:space="preserve"> </w:t>
      </w:r>
      <w:r>
        <w:t xml:space="preserve">später mit dem Landesverband als Schriftführer des Landesausschusses enger verbunden war, lernte ich Margit Hager von einer anderen Seite kennen: Sie war die Frau der Zahlen und der </w:t>
      </w:r>
      <w:r w:rsidR="00A82829">
        <w:t>Organisation</w:t>
      </w:r>
      <w:r w:rsidR="002B51C6">
        <w:t xml:space="preserve"> in der Geschäftsstelle in Stuttgart</w:t>
      </w:r>
      <w:r w:rsidR="00A82829">
        <w:t>.</w:t>
      </w:r>
      <w:r>
        <w:t xml:space="preserve"> Bei </w:t>
      </w:r>
      <w:r>
        <w:lastRenderedPageBreak/>
        <w:t xml:space="preserve">ihr </w:t>
      </w:r>
      <w:r w:rsidR="00594473">
        <w:t xml:space="preserve">im Büro </w:t>
      </w:r>
      <w:r>
        <w:t xml:space="preserve">begegnete </w:t>
      </w:r>
      <w:r w:rsidR="00F21287">
        <w:t>ich</w:t>
      </w:r>
      <w:r>
        <w:t xml:space="preserve"> zum ersten Mal </w:t>
      </w:r>
      <w:r w:rsidR="00B51598">
        <w:t xml:space="preserve">hautnah </w:t>
      </w:r>
      <w:r w:rsidR="00594473">
        <w:t xml:space="preserve">einem </w:t>
      </w:r>
      <w:r>
        <w:t xml:space="preserve">knurrenden </w:t>
      </w:r>
      <w:r w:rsidR="00594473">
        <w:t>Mitarbeiter</w:t>
      </w:r>
      <w:r w:rsidR="0081459C">
        <w:t xml:space="preserve">, der </w:t>
      </w:r>
      <w:r w:rsidR="00F21287">
        <w:t>neben dem Schreibtisch</w:t>
      </w:r>
      <w:r w:rsidR="00F21287" w:rsidRPr="00F21287">
        <w:t xml:space="preserve"> </w:t>
      </w:r>
      <w:r w:rsidR="0081459C">
        <w:t>stand</w:t>
      </w:r>
      <w:r w:rsidR="00651DA5">
        <w:t>:</w:t>
      </w:r>
      <w:r w:rsidR="0081459C">
        <w:t xml:space="preserve"> dem Computer.</w:t>
      </w:r>
      <w:r w:rsidR="00BF4B66">
        <w:t xml:space="preserve"> </w:t>
      </w:r>
      <w:r w:rsidR="00B34DE7">
        <w:t>Es war b</w:t>
      </w:r>
      <w:r w:rsidR="00BF4B66">
        <w:t xml:space="preserve">eeindruckend, wie sie ungeduldig </w:t>
      </w:r>
      <w:r w:rsidR="0081459C">
        <w:t xml:space="preserve">vor dem </w:t>
      </w:r>
      <w:r w:rsidR="00BF4B66">
        <w:t xml:space="preserve">Bildschirm </w:t>
      </w:r>
      <w:r w:rsidR="0081459C">
        <w:t>saß</w:t>
      </w:r>
      <w:r w:rsidR="007A25C3">
        <w:t xml:space="preserve"> und das blaue Bild an</w:t>
      </w:r>
      <w:r w:rsidR="00BF4B66">
        <w:t>starrte, d</w:t>
      </w:r>
      <w:r w:rsidR="003E40D2">
        <w:t>as</w:t>
      </w:r>
      <w:r w:rsidR="00BF4B66">
        <w:t xml:space="preserve"> nichts Sehenswertes zu bieten hatte. </w:t>
      </w:r>
      <w:r w:rsidR="00BF6AF0">
        <w:t>Sie sagte verständnisvoll:</w:t>
      </w:r>
      <w:r w:rsidR="00BF4B66">
        <w:t xml:space="preserve"> „Jetzt schafft der wieder.“ </w:t>
      </w:r>
      <w:r w:rsidR="003E40D2">
        <w:t>Und das hörte man:</w:t>
      </w:r>
      <w:r w:rsidR="00CB0867">
        <w:t xml:space="preserve"> </w:t>
      </w:r>
      <w:r w:rsidR="00BE4789">
        <w:t>E</w:t>
      </w:r>
      <w:r w:rsidR="00BF4B66">
        <w:t xml:space="preserve">r knarzte laut vor sich hin. Sie hat sich in diese </w:t>
      </w:r>
      <w:r w:rsidR="00CB0867">
        <w:t xml:space="preserve">damals </w:t>
      </w:r>
      <w:r w:rsidR="00BF4B66">
        <w:t xml:space="preserve">neue EDV-Welt eingearbeitet und den Landesverband verwaltungsmäßig auf die Höhe der Zeit gebracht. In der </w:t>
      </w:r>
      <w:r w:rsidR="007C043A">
        <w:t>Adolf-Kröner-Straße</w:t>
      </w:r>
      <w:r w:rsidR="00BF4B66">
        <w:t xml:space="preserve"> ging es geschäftsmäßig und kompetent zu</w:t>
      </w:r>
      <w:r w:rsidR="005737D4">
        <w:t>.</w:t>
      </w:r>
      <w:r w:rsidR="00BF4B66">
        <w:t xml:space="preserve"> </w:t>
      </w:r>
      <w:r w:rsidR="005737D4">
        <w:t xml:space="preserve">Aber die Atmosphäre </w:t>
      </w:r>
      <w:r w:rsidR="00707F2E">
        <w:t>war familiär.</w:t>
      </w:r>
      <w:r w:rsidR="0075698C">
        <w:t xml:space="preserve"> Frau</w:t>
      </w:r>
      <w:r w:rsidR="00A819C2">
        <w:t xml:space="preserve"> Hager, das förmliche </w:t>
      </w:r>
      <w:r w:rsidR="00B94C82">
        <w:t>„</w:t>
      </w:r>
      <w:r w:rsidR="00A819C2">
        <w:t>Sie</w:t>
      </w:r>
      <w:r w:rsidR="00B94C82">
        <w:t>“</w:t>
      </w:r>
      <w:r w:rsidR="00A819C2">
        <w:t xml:space="preserve"> stand dazu nicht im Gegensatz, gehörte zur Familie Dieterich</w:t>
      </w:r>
      <w:r w:rsidR="0040793B">
        <w:t xml:space="preserve"> </w:t>
      </w:r>
      <w:r w:rsidR="00730383">
        <w:t xml:space="preserve">ganz </w:t>
      </w:r>
      <w:r w:rsidR="0040793B">
        <w:t>selbstverständlich dazu</w:t>
      </w:r>
      <w:r w:rsidR="00A819C2">
        <w:t xml:space="preserve">. </w:t>
      </w:r>
    </w:p>
    <w:p w14:paraId="6F75797B" w14:textId="77777777" w:rsidR="00153B24" w:rsidRDefault="00153B24" w:rsidP="001472FE"/>
    <w:p w14:paraId="19FC2414" w14:textId="1203A95E" w:rsidR="00A819C2" w:rsidRDefault="00A819C2" w:rsidP="001472FE">
      <w:r>
        <w:t xml:space="preserve">Dann kam eine Wende. Der Kinderkirchpfarrer wurde Dekan in Calw. </w:t>
      </w:r>
      <w:r w:rsidR="009D1F7C">
        <w:t xml:space="preserve">Frau </w:t>
      </w:r>
      <w:proofErr w:type="spellStart"/>
      <w:r w:rsidR="009D1F7C">
        <w:t>Bröckelschen</w:t>
      </w:r>
      <w:proofErr w:type="spellEnd"/>
      <w:r w:rsidR="009D1F7C">
        <w:t>, d</w:t>
      </w:r>
      <w:r>
        <w:t>ie langjährige Hausleiterin</w:t>
      </w:r>
      <w:r w:rsidR="009D1F7C">
        <w:t xml:space="preserve"> </w:t>
      </w:r>
      <w:r>
        <w:t>im Haus der Kinderkirche</w:t>
      </w:r>
      <w:r w:rsidR="002E19E7">
        <w:t>,</w:t>
      </w:r>
      <w:r>
        <w:t xml:space="preserve"> ging in den Ruhestand. </w:t>
      </w:r>
      <w:r w:rsidR="00FF4C7C">
        <w:t xml:space="preserve">Da waren plötzlich Menschen nicht mehr auf ihren Posten, </w:t>
      </w:r>
      <w:r w:rsidR="00715EE6">
        <w:t xml:space="preserve">wo man sich andere Gesichter </w:t>
      </w:r>
      <w:r w:rsidR="00DA2EC6">
        <w:t>k</w:t>
      </w:r>
      <w:r w:rsidR="005E17C1">
        <w:t xml:space="preserve">aum </w:t>
      </w:r>
      <w:r w:rsidR="00715EE6">
        <w:t>vorstellen konnte und wollte. M</w:t>
      </w:r>
      <w:r>
        <w:t xml:space="preserve">eine Familie und </w:t>
      </w:r>
      <w:r w:rsidR="000058F9">
        <w:t xml:space="preserve">ich gerieten </w:t>
      </w:r>
      <w:r w:rsidR="003A191D">
        <w:t>in diese Wende hinein</w:t>
      </w:r>
      <w:r w:rsidR="00513D58">
        <w:t>,</w:t>
      </w:r>
      <w:r w:rsidR="003A191D">
        <w:t xml:space="preserve"> </w:t>
      </w:r>
      <w:r w:rsidR="00513D58">
        <w:t>den i</w:t>
      </w:r>
      <w:r w:rsidR="003A191D">
        <w:t xml:space="preserve">ch </w:t>
      </w:r>
      <w:r>
        <w:t xml:space="preserve">sollte der neue Kinderkirchpfarrer werden. In dieser Situation kam die Idee aus dem Landesausschuss, Margit Hager zu bitten, die Leitung des Hauses der Kinderkirche </w:t>
      </w:r>
      <w:r w:rsidR="000A3561">
        <w:t xml:space="preserve">zu </w:t>
      </w:r>
      <w:r>
        <w:t>übernehmen</w:t>
      </w:r>
      <w:r w:rsidR="004132E6">
        <w:t>.</w:t>
      </w:r>
      <w:r>
        <w:t xml:space="preserve"> </w:t>
      </w:r>
    </w:p>
    <w:p w14:paraId="5F2CF954" w14:textId="48CCF8E8" w:rsidR="00BF4B66" w:rsidRDefault="00A17D8B" w:rsidP="001472FE">
      <w:r>
        <w:t xml:space="preserve">Ich weiß nicht, ob Margit Hager mit ihrer Zustimmung gezögert hat. Sie hat </w:t>
      </w:r>
      <w:r w:rsidR="007B64AA">
        <w:t xml:space="preserve">die neue Aufgabe </w:t>
      </w:r>
      <w:r>
        <w:t xml:space="preserve">sicher auch als eine verlockende Herausforderung gesehen, denn mutig war sie. </w:t>
      </w:r>
      <w:r w:rsidR="00457DAA">
        <w:t xml:space="preserve">Die Lösung </w:t>
      </w:r>
      <w:r>
        <w:t xml:space="preserve">hat sich als Glücksfall herausgestellt. Das war auch deshalb </w:t>
      </w:r>
      <w:r w:rsidR="00457DAA">
        <w:t xml:space="preserve">von großer Bedeutung, </w:t>
      </w:r>
      <w:r>
        <w:t xml:space="preserve">weil sich bald herausstellte, dass eine grundlegende Renovierung des Hauses </w:t>
      </w:r>
      <w:r w:rsidR="00636EF4">
        <w:t xml:space="preserve">nicht mehr aufgeschoben werden konnte. </w:t>
      </w:r>
    </w:p>
    <w:p w14:paraId="5AF44341" w14:textId="138E9269" w:rsidR="00C76742" w:rsidRDefault="00636EF4" w:rsidP="001472FE">
      <w:r>
        <w:t xml:space="preserve">Margit Hager </w:t>
      </w:r>
      <w:r w:rsidR="00F70C17">
        <w:t>wurde Sch</w:t>
      </w:r>
      <w:r w:rsidR="00824D94">
        <w:t>ossherrin</w:t>
      </w:r>
      <w:r w:rsidR="0017215B">
        <w:t xml:space="preserve"> </w:t>
      </w:r>
      <w:r w:rsidR="00460EAA">
        <w:t>in Beilstein</w:t>
      </w:r>
      <w:r w:rsidR="00460EAA">
        <w:t xml:space="preserve">, </w:t>
      </w:r>
      <w:r w:rsidR="0017215B">
        <w:t>später treu begleitet vo</w:t>
      </w:r>
      <w:r w:rsidR="0020400E">
        <w:t xml:space="preserve">n ihrem </w:t>
      </w:r>
      <w:r w:rsidR="0017215B">
        <w:t>Schlosshund Donna</w:t>
      </w:r>
      <w:r w:rsidR="0020400E">
        <w:t>. S</w:t>
      </w:r>
      <w:r w:rsidR="00E87EEE">
        <w:t xml:space="preserve">ie blieb ihrer Lebensaufgabe </w:t>
      </w:r>
      <w:r w:rsidR="00824D94">
        <w:t>Kinderkirchhelferin</w:t>
      </w:r>
      <w:r w:rsidR="00E87EEE">
        <w:t xml:space="preserve"> treu</w:t>
      </w:r>
      <w:r w:rsidR="00824D94">
        <w:t xml:space="preserve">. </w:t>
      </w:r>
      <w:r>
        <w:t>Für mich als neuem Landespfarrer für Kindergottesdienst war klar, dass ich mich auf das Personal in Beilstein und deren Chefin</w:t>
      </w:r>
      <w:r w:rsidR="00170138">
        <w:t xml:space="preserve"> </w:t>
      </w:r>
      <w:r>
        <w:t>felsenfest verlassen kann. Und ich durfte erleben, dass ich im Haus</w:t>
      </w:r>
      <w:r w:rsidR="00CE23AC">
        <w:t xml:space="preserve">, das fast mein zweiter Wohnsitz war, </w:t>
      </w:r>
      <w:r>
        <w:t>wie ein Gast und Freund empfangen wurde</w:t>
      </w:r>
      <w:r w:rsidR="00170138">
        <w:t xml:space="preserve">. </w:t>
      </w:r>
      <w:r>
        <w:t xml:space="preserve">Es waren Zeiten, in denen die Kurse noch sehr gut besucht waren, oft über 50 Teilnehmerinnen und Teilnehmer bei Grundkursen. Aber es zeichnete sich auch ab, dass die Kinderkirchlandschaft </w:t>
      </w:r>
      <w:r>
        <w:lastRenderedPageBreak/>
        <w:t>sich ändern wird.</w:t>
      </w:r>
      <w:r w:rsidR="00170138">
        <w:t xml:space="preserve"> Margit Hager hat diese Veränderungen immer mit wachem Auge wahrgenommen</w:t>
      </w:r>
      <w:r w:rsidR="004A0248">
        <w:t xml:space="preserve"> und hatte deshalb ein offenes Herz für neue Idee</w:t>
      </w:r>
      <w:r w:rsidR="00C76742">
        <w:t>n</w:t>
      </w:r>
      <w:r w:rsidR="00170138">
        <w:t>.</w:t>
      </w:r>
      <w:r w:rsidR="00CA6D24">
        <w:t xml:space="preserve"> </w:t>
      </w:r>
      <w:r w:rsidR="0023596A">
        <w:t>D</w:t>
      </w:r>
      <w:r w:rsidR="001D1E25">
        <w:t xml:space="preserve">as </w:t>
      </w:r>
      <w:proofErr w:type="spellStart"/>
      <w:r w:rsidR="001D1E25">
        <w:t>alte</w:t>
      </w:r>
      <w:proofErr w:type="spellEnd"/>
      <w:r w:rsidR="001D1E25">
        <w:t xml:space="preserve"> Schloss bot </w:t>
      </w:r>
      <w:r w:rsidR="00CF2429">
        <w:t xml:space="preserve">vielfältige Möglichkeiten für neue </w:t>
      </w:r>
      <w:r w:rsidR="00987F51">
        <w:t xml:space="preserve">Wege und ungewöhnliche Experimente </w:t>
      </w:r>
      <w:r w:rsidR="00A22F8E">
        <w:t xml:space="preserve">- </w:t>
      </w:r>
      <w:r w:rsidR="00987F51">
        <w:t xml:space="preserve">und tut es bis heute. </w:t>
      </w:r>
    </w:p>
    <w:p w14:paraId="5E5E969C" w14:textId="77777777" w:rsidR="00987F51" w:rsidRDefault="00987F51" w:rsidP="001472FE"/>
    <w:p w14:paraId="55CE5ABE" w14:textId="69A09176" w:rsidR="00F50F92" w:rsidRDefault="008017D1" w:rsidP="001472FE">
      <w:r>
        <w:t xml:space="preserve">Nach der Renovierung </w:t>
      </w:r>
      <w:r w:rsidR="00CF6B32">
        <w:t xml:space="preserve">stand das Haus im neuen Glanz da. </w:t>
      </w:r>
      <w:r w:rsidR="00B4605A">
        <w:t xml:space="preserve">Da lag die Idee in der Luft, dass dieses liebenswerte Schmuckstück Freundinnen und Freunde braucht. </w:t>
      </w:r>
      <w:r w:rsidR="009926BA">
        <w:t xml:space="preserve">Ein </w:t>
      </w:r>
      <w:r>
        <w:t xml:space="preserve">Freundeskreis </w:t>
      </w:r>
      <w:r w:rsidR="009926BA">
        <w:t xml:space="preserve">wurde </w:t>
      </w:r>
      <w:r>
        <w:t>gegründet</w:t>
      </w:r>
      <w:r w:rsidR="003E2508">
        <w:t>.</w:t>
      </w:r>
      <w:r>
        <w:t xml:space="preserve"> Der Freundeskreis </w:t>
      </w:r>
      <w:r w:rsidR="003E2508">
        <w:t xml:space="preserve">war </w:t>
      </w:r>
      <w:r w:rsidR="003F7BBB">
        <w:t xml:space="preserve">und </w:t>
      </w:r>
      <w:r>
        <w:t xml:space="preserve">ist auch ein Helferkreis. </w:t>
      </w:r>
      <w:r w:rsidR="003F7BBB">
        <w:t xml:space="preserve">Natürlich geht es hauptsächlich um </w:t>
      </w:r>
      <w:r w:rsidR="006110FC">
        <w:t>finanzielle Unterstützun</w:t>
      </w:r>
      <w:r w:rsidR="00D34DA5">
        <w:t>g</w:t>
      </w:r>
      <w:r w:rsidR="00DB7B9B">
        <w:t>.</w:t>
      </w:r>
      <w:r w:rsidR="00D52C45">
        <w:t xml:space="preserve"> </w:t>
      </w:r>
      <w:r w:rsidR="00DB7B9B">
        <w:t>Das ist e</w:t>
      </w:r>
      <w:r w:rsidR="00E12B94">
        <w:t>igentlich eine nüchterne Tätigkeit</w:t>
      </w:r>
      <w:r w:rsidR="00D52C45">
        <w:t>. Aber es war und ist ein Freundesdienst</w:t>
      </w:r>
      <w:r w:rsidR="00B25E87">
        <w:t>.</w:t>
      </w:r>
      <w:r w:rsidR="00D52C45">
        <w:t xml:space="preserve"> Margit Hager </w:t>
      </w:r>
      <w:r w:rsidR="00167E73">
        <w:t xml:space="preserve">war </w:t>
      </w:r>
      <w:r w:rsidR="00A77222">
        <w:t>wieder mit ganzem Herzen als Kinderkirchhelferin dabei.</w:t>
      </w:r>
      <w:r w:rsidR="00981742">
        <w:t xml:space="preserve"> </w:t>
      </w:r>
    </w:p>
    <w:p w14:paraId="6F1FD3DB" w14:textId="77777777" w:rsidR="005C4280" w:rsidRDefault="005C4280" w:rsidP="001472FE"/>
    <w:p w14:paraId="2291DEB4" w14:textId="58A5E3C5" w:rsidR="00EF4757" w:rsidRDefault="00981742" w:rsidP="001472FE">
      <w:r>
        <w:t xml:space="preserve">Was Margit Hager für die Kinderkirche in ihrem Leben getan hat, hat sie immer </w:t>
      </w:r>
      <w:r w:rsidR="00FC4E4A">
        <w:t>mit ganzem</w:t>
      </w:r>
      <w:r>
        <w:t xml:space="preserve"> Herzen getan. </w:t>
      </w:r>
      <w:r w:rsidR="00FC4E4A">
        <w:t>Und sie hat auch ihre ganze Kraft eingesetzt.</w:t>
      </w:r>
      <w:r w:rsidR="00B572DC">
        <w:t xml:space="preserve"> Einmal habe ich erlebt, dass sie am Ende ihrer Kräfte war</w:t>
      </w:r>
      <w:r w:rsidR="00485736">
        <w:t xml:space="preserve">. Mitten während eines Kurses im vollen Haus musste sie ins Krankenhaus. </w:t>
      </w:r>
      <w:r w:rsidR="00B61690">
        <w:t xml:space="preserve">In dieser Krise zeigte sich, dass </w:t>
      </w:r>
      <w:r w:rsidR="002B4FDF">
        <w:t xml:space="preserve">ihre Arbeit so grundverlässlich war, </w:t>
      </w:r>
      <w:r w:rsidR="00B1034B">
        <w:t>dass auch ohne sie mit vereinten Kräften des Teams</w:t>
      </w:r>
      <w:r w:rsidR="009F34CE">
        <w:t xml:space="preserve">, die Arbeit weiterging. </w:t>
      </w:r>
    </w:p>
    <w:p w14:paraId="18AD92CB" w14:textId="604E5BF2" w:rsidR="00D619F5" w:rsidRDefault="00170138" w:rsidP="001472FE">
      <w:r>
        <w:t>Nachdem wir Margit Hager in den Ruhestand verabschieden mussten, kam eine schwierige Zeit</w:t>
      </w:r>
      <w:r w:rsidR="00AD7DCD">
        <w:t xml:space="preserve">. Das wird </w:t>
      </w:r>
      <w:r w:rsidR="00744081">
        <w:t>ihr</w:t>
      </w:r>
      <w:r w:rsidR="00AD7DCD">
        <w:t xml:space="preserve"> den Abschied </w:t>
      </w:r>
      <w:r w:rsidR="00744081">
        <w:t>be</w:t>
      </w:r>
      <w:r w:rsidR="00AD7DCD">
        <w:t>schwer</w:t>
      </w:r>
      <w:r w:rsidR="00744081">
        <w:t>t</w:t>
      </w:r>
      <w:r w:rsidR="00AD7DCD">
        <w:t xml:space="preserve"> haben. </w:t>
      </w:r>
      <w:r w:rsidR="00387D98">
        <w:t xml:space="preserve">Aber wie dann alles wieder im Lot war, da konnte sie wieder gerne </w:t>
      </w:r>
      <w:r w:rsidR="001D0828">
        <w:t>auf’s Schlössle hinaufblicken</w:t>
      </w:r>
      <w:r w:rsidR="008419C0">
        <w:t>.</w:t>
      </w:r>
      <w:r w:rsidR="001D0828">
        <w:t xml:space="preserve"> </w:t>
      </w:r>
      <w:r w:rsidR="008419C0">
        <w:t xml:space="preserve">Sie </w:t>
      </w:r>
      <w:r w:rsidR="00615190">
        <w:t>war immer mit dem Haus verbunden</w:t>
      </w:r>
      <w:r w:rsidR="008419C0">
        <w:t>. Sie war</w:t>
      </w:r>
      <w:r w:rsidR="00615190">
        <w:t xml:space="preserve"> dort </w:t>
      </w:r>
      <w:r w:rsidR="008419C0">
        <w:t xml:space="preserve">immer </w:t>
      </w:r>
      <w:r w:rsidR="00615190">
        <w:t>gerne gesehen</w:t>
      </w:r>
      <w:r w:rsidR="00C23C9E">
        <w:t xml:space="preserve">. </w:t>
      </w:r>
      <w:r w:rsidR="00D619F5">
        <w:t xml:space="preserve">Diese </w:t>
      </w:r>
      <w:r w:rsidR="0082174E">
        <w:t xml:space="preserve">gelebte und </w:t>
      </w:r>
      <w:r w:rsidR="00D619F5">
        <w:t xml:space="preserve">geglückte Freundschaft </w:t>
      </w:r>
      <w:r w:rsidR="0082174E">
        <w:t xml:space="preserve">ist mehr, als Dankesworte ausdrücken können. </w:t>
      </w:r>
    </w:p>
    <w:p w14:paraId="13CEDCFF" w14:textId="77777777" w:rsidR="00982BB2" w:rsidRDefault="00982BB2" w:rsidP="00982BB2">
      <w:pPr>
        <w:ind w:left="2552" w:hanging="1134"/>
        <w:rPr>
          <w:i/>
        </w:rPr>
      </w:pPr>
    </w:p>
    <w:p w14:paraId="64FFEE5C" w14:textId="1E468E54" w:rsidR="00157512" w:rsidRDefault="000A104E" w:rsidP="00982BB2">
      <w:pPr>
        <w:ind w:left="2552" w:hanging="1134"/>
        <w:rPr>
          <w:i/>
        </w:rPr>
      </w:pPr>
      <w:r>
        <w:rPr>
          <w:i/>
        </w:rPr>
        <w:t>Gottfried Mohr</w:t>
      </w:r>
      <w:r w:rsidR="00B16A80">
        <w:rPr>
          <w:i/>
        </w:rPr>
        <w:t xml:space="preserve">, </w:t>
      </w:r>
    </w:p>
    <w:p w14:paraId="552BAD34" w14:textId="0D788E83" w:rsidR="00D619F5" w:rsidRPr="000A104E" w:rsidRDefault="00B16A80" w:rsidP="00982BB2">
      <w:pPr>
        <w:ind w:left="2552" w:hanging="1134"/>
        <w:rPr>
          <w:i/>
        </w:rPr>
      </w:pPr>
      <w:r>
        <w:rPr>
          <w:i/>
        </w:rPr>
        <w:t>ehemaliger Kinderkirchpfarrer von 1992 bis 2002</w:t>
      </w:r>
    </w:p>
    <w:sectPr w:rsidR="00D619F5" w:rsidRPr="000A104E" w:rsidSect="003D658D">
      <w:pgSz w:w="8392" w:h="11907" w:code="11"/>
      <w:pgMar w:top="567" w:right="1474" w:bottom="567" w:left="1474" w:header="0" w:footer="0" w:gutter="0"/>
      <w:cols w:space="720"/>
      <w:formProt w:val="0"/>
      <w:docGrid w:linePitch="600" w:charSpace="389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9"/>
  <w:autoHyphenation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3E"/>
    <w:rsid w:val="000058F9"/>
    <w:rsid w:val="0001143A"/>
    <w:rsid w:val="00053855"/>
    <w:rsid w:val="00064B73"/>
    <w:rsid w:val="00081B0D"/>
    <w:rsid w:val="000A104E"/>
    <w:rsid w:val="000A3561"/>
    <w:rsid w:val="000C3183"/>
    <w:rsid w:val="000C689F"/>
    <w:rsid w:val="000F6742"/>
    <w:rsid w:val="00110B1D"/>
    <w:rsid w:val="00112368"/>
    <w:rsid w:val="0014331F"/>
    <w:rsid w:val="001472FE"/>
    <w:rsid w:val="00153B24"/>
    <w:rsid w:val="00157512"/>
    <w:rsid w:val="00167E73"/>
    <w:rsid w:val="00170138"/>
    <w:rsid w:val="0017215B"/>
    <w:rsid w:val="001A4ED0"/>
    <w:rsid w:val="001B53CA"/>
    <w:rsid w:val="001C3C22"/>
    <w:rsid w:val="001D0828"/>
    <w:rsid w:val="001D1E25"/>
    <w:rsid w:val="001D243B"/>
    <w:rsid w:val="001F59BF"/>
    <w:rsid w:val="0020400E"/>
    <w:rsid w:val="00214252"/>
    <w:rsid w:val="00234DED"/>
    <w:rsid w:val="0023596A"/>
    <w:rsid w:val="002B4FDF"/>
    <w:rsid w:val="002B51C6"/>
    <w:rsid w:val="002D625F"/>
    <w:rsid w:val="002E0679"/>
    <w:rsid w:val="002E19E7"/>
    <w:rsid w:val="00340CC8"/>
    <w:rsid w:val="003431FA"/>
    <w:rsid w:val="00361FE5"/>
    <w:rsid w:val="00367B92"/>
    <w:rsid w:val="00387D98"/>
    <w:rsid w:val="003901CB"/>
    <w:rsid w:val="00394630"/>
    <w:rsid w:val="003A191D"/>
    <w:rsid w:val="003A5B3F"/>
    <w:rsid w:val="003B7601"/>
    <w:rsid w:val="003D658D"/>
    <w:rsid w:val="003E2508"/>
    <w:rsid w:val="003E40D2"/>
    <w:rsid w:val="003E7EB4"/>
    <w:rsid w:val="003F7BBB"/>
    <w:rsid w:val="0040793B"/>
    <w:rsid w:val="004132E6"/>
    <w:rsid w:val="0045571A"/>
    <w:rsid w:val="00457DAA"/>
    <w:rsid w:val="00460EAA"/>
    <w:rsid w:val="00485736"/>
    <w:rsid w:val="004A0248"/>
    <w:rsid w:val="004C3F50"/>
    <w:rsid w:val="004D723C"/>
    <w:rsid w:val="004E32E5"/>
    <w:rsid w:val="00502F80"/>
    <w:rsid w:val="00513D58"/>
    <w:rsid w:val="00526858"/>
    <w:rsid w:val="005737D4"/>
    <w:rsid w:val="00591C17"/>
    <w:rsid w:val="00594473"/>
    <w:rsid w:val="005C4280"/>
    <w:rsid w:val="005D7613"/>
    <w:rsid w:val="005E17C1"/>
    <w:rsid w:val="00601741"/>
    <w:rsid w:val="006038A1"/>
    <w:rsid w:val="006110FC"/>
    <w:rsid w:val="00612D27"/>
    <w:rsid w:val="00615190"/>
    <w:rsid w:val="00636EF4"/>
    <w:rsid w:val="00651DA5"/>
    <w:rsid w:val="00655010"/>
    <w:rsid w:val="0067703E"/>
    <w:rsid w:val="006C25B6"/>
    <w:rsid w:val="006D61EB"/>
    <w:rsid w:val="00707F2E"/>
    <w:rsid w:val="00715C7D"/>
    <w:rsid w:val="00715EE6"/>
    <w:rsid w:val="00730383"/>
    <w:rsid w:val="00744081"/>
    <w:rsid w:val="00751564"/>
    <w:rsid w:val="0075698C"/>
    <w:rsid w:val="00763479"/>
    <w:rsid w:val="00773B5C"/>
    <w:rsid w:val="00780CD7"/>
    <w:rsid w:val="00794B24"/>
    <w:rsid w:val="007A25C3"/>
    <w:rsid w:val="007A3B7D"/>
    <w:rsid w:val="007A4901"/>
    <w:rsid w:val="007B64AA"/>
    <w:rsid w:val="007C043A"/>
    <w:rsid w:val="008017D1"/>
    <w:rsid w:val="0081459C"/>
    <w:rsid w:val="00814706"/>
    <w:rsid w:val="0082174E"/>
    <w:rsid w:val="00824D94"/>
    <w:rsid w:val="0082560E"/>
    <w:rsid w:val="008354D6"/>
    <w:rsid w:val="008419C0"/>
    <w:rsid w:val="00871057"/>
    <w:rsid w:val="00871BF3"/>
    <w:rsid w:val="008850EE"/>
    <w:rsid w:val="00890CF2"/>
    <w:rsid w:val="00916992"/>
    <w:rsid w:val="00963EFA"/>
    <w:rsid w:val="00981742"/>
    <w:rsid w:val="00982BB2"/>
    <w:rsid w:val="00987F51"/>
    <w:rsid w:val="009926BA"/>
    <w:rsid w:val="00994F41"/>
    <w:rsid w:val="009A2837"/>
    <w:rsid w:val="009D1F7C"/>
    <w:rsid w:val="009D3715"/>
    <w:rsid w:val="009F34CE"/>
    <w:rsid w:val="00A11071"/>
    <w:rsid w:val="00A17D8B"/>
    <w:rsid w:val="00A22F8E"/>
    <w:rsid w:val="00A66518"/>
    <w:rsid w:val="00A77222"/>
    <w:rsid w:val="00A819C2"/>
    <w:rsid w:val="00A82829"/>
    <w:rsid w:val="00AD7DCD"/>
    <w:rsid w:val="00AE4802"/>
    <w:rsid w:val="00B1034B"/>
    <w:rsid w:val="00B16A80"/>
    <w:rsid w:val="00B25E87"/>
    <w:rsid w:val="00B34DE7"/>
    <w:rsid w:val="00B4605A"/>
    <w:rsid w:val="00B47604"/>
    <w:rsid w:val="00B51598"/>
    <w:rsid w:val="00B572DC"/>
    <w:rsid w:val="00B61690"/>
    <w:rsid w:val="00B6234A"/>
    <w:rsid w:val="00B71F33"/>
    <w:rsid w:val="00B94C82"/>
    <w:rsid w:val="00BE4789"/>
    <w:rsid w:val="00BF4B66"/>
    <w:rsid w:val="00BF6AF0"/>
    <w:rsid w:val="00C14C07"/>
    <w:rsid w:val="00C23C9E"/>
    <w:rsid w:val="00C67DD8"/>
    <w:rsid w:val="00C76742"/>
    <w:rsid w:val="00C779C0"/>
    <w:rsid w:val="00CA3C5E"/>
    <w:rsid w:val="00CA6D24"/>
    <w:rsid w:val="00CB0867"/>
    <w:rsid w:val="00CC526F"/>
    <w:rsid w:val="00CE23AC"/>
    <w:rsid w:val="00CF2429"/>
    <w:rsid w:val="00CF6B32"/>
    <w:rsid w:val="00D0762A"/>
    <w:rsid w:val="00D144CA"/>
    <w:rsid w:val="00D34DA5"/>
    <w:rsid w:val="00D375A1"/>
    <w:rsid w:val="00D52433"/>
    <w:rsid w:val="00D52C45"/>
    <w:rsid w:val="00D619F5"/>
    <w:rsid w:val="00D6505A"/>
    <w:rsid w:val="00D8208E"/>
    <w:rsid w:val="00D93209"/>
    <w:rsid w:val="00DA2EC6"/>
    <w:rsid w:val="00DA6520"/>
    <w:rsid w:val="00DB188F"/>
    <w:rsid w:val="00DB7B9B"/>
    <w:rsid w:val="00E12B94"/>
    <w:rsid w:val="00E20989"/>
    <w:rsid w:val="00E21351"/>
    <w:rsid w:val="00E84D27"/>
    <w:rsid w:val="00E87EEE"/>
    <w:rsid w:val="00EC4D73"/>
    <w:rsid w:val="00EC552A"/>
    <w:rsid w:val="00EF0FE8"/>
    <w:rsid w:val="00EF4757"/>
    <w:rsid w:val="00EF74DA"/>
    <w:rsid w:val="00F029B2"/>
    <w:rsid w:val="00F144FB"/>
    <w:rsid w:val="00F1779E"/>
    <w:rsid w:val="00F21287"/>
    <w:rsid w:val="00F50F92"/>
    <w:rsid w:val="00F66367"/>
    <w:rsid w:val="00F70C17"/>
    <w:rsid w:val="00F83CD5"/>
    <w:rsid w:val="00FC4E4A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392C"/>
  <w15:docId w15:val="{73297510-6AB5-422A-8245-3F17ACD2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25B6"/>
    <w:pPr>
      <w:suppressAutoHyphens w:val="0"/>
      <w:autoSpaceDN w:val="0"/>
      <w:spacing w:line="276" w:lineRule="auto"/>
      <w:contextualSpacing/>
      <w:jc w:val="both"/>
      <w:textAlignment w:val="baseline"/>
    </w:pPr>
    <w:rPr>
      <w:rFonts w:ascii="Linux Libertine" w:hAnsi="Linux Libertine"/>
      <w:kern w:val="3"/>
      <w:sz w:val="21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038A1"/>
    <w:pPr>
      <w:keepNext/>
      <w:keepLines/>
      <w:spacing w:before="240"/>
      <w:jc w:val="center"/>
      <w:outlineLvl w:val="0"/>
    </w:pPr>
    <w:rPr>
      <w:rFonts w:eastAsiaTheme="majorEastAsia" w:cs="Mangal"/>
      <w:b/>
      <w:color w:val="0F4761" w:themeColor="accent1" w:themeShade="BF"/>
      <w:sz w:val="24"/>
      <w:szCs w:val="29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2F80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="Mangal"/>
      <w:color w:val="0F4761" w:themeColor="accent1" w:themeShade="BF"/>
      <w:sz w:val="26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autoRedefine/>
    <w:qFormat/>
    <w:rsid w:val="00081B0D"/>
    <w:pPr>
      <w:keepNext/>
      <w:autoSpaceDN/>
      <w:spacing w:before="240" w:after="120"/>
      <w:jc w:val="center"/>
      <w:textAlignment w:val="auto"/>
    </w:pPr>
    <w:rPr>
      <w:rFonts w:eastAsia="Microsoft YaHei"/>
      <w:b/>
      <w:kern w:val="2"/>
      <w:sz w:val="24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038A1"/>
    <w:rPr>
      <w:rFonts w:eastAsiaTheme="majorEastAsia" w:cs="Mangal"/>
      <w:b/>
      <w:color w:val="0F4761" w:themeColor="accent1" w:themeShade="BF"/>
      <w:kern w:val="3"/>
      <w:szCs w:val="29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2F80"/>
    <w:rPr>
      <w:rFonts w:asciiTheme="majorHAnsi" w:eastAsiaTheme="majorEastAsia" w:hAnsiTheme="majorHAnsi" w:cs="Mangal"/>
      <w:color w:val="0F4761" w:themeColor="accent1" w:themeShade="BF"/>
      <w:kern w:val="3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moh\OneDrive\Dokumente\Benutzerdefinierte%20Office-Vorlagen\Mutterhaus%20Din%20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Mutterhaus Din 5.dotx</Template>
  <TotalTime>0</TotalTime>
  <Pages>3</Pages>
  <Words>800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Gottfried Mohr</dc:creator>
  <dc:description/>
  <cp:lastModifiedBy>Gottfried Mohr</cp:lastModifiedBy>
  <cp:revision>144</cp:revision>
  <dcterms:created xsi:type="dcterms:W3CDTF">2026-07-27T12:55:00Z</dcterms:created>
  <dcterms:modified xsi:type="dcterms:W3CDTF">2026-07-30T09:36:00Z</dcterms:modified>
  <dc:language>de-DE</dc:language>
</cp:coreProperties>
</file>